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505BE7A9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bookmarkStart w:id="0" w:name="_Hlk13478739"/>
      <w:r w:rsidR="005A1B01">
        <w:rPr>
          <w:rFonts w:ascii="Franklin Gothic Medium Cond" w:hAnsi="Franklin Gothic Medium Cond" w:cs="Times New Roman"/>
          <w:sz w:val="72"/>
          <w:szCs w:val="72"/>
        </w:rPr>
        <w:t>blueberries in May</w:t>
      </w:r>
    </w:p>
    <w:p w14:paraId="716C809E" w14:textId="70D32F4F" w:rsidR="00D93616" w:rsidRDefault="000E10D8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063CEB9B">
            <wp:simplePos x="0" y="0"/>
            <wp:positionH relativeFrom="margin">
              <wp:posOffset>-469998</wp:posOffset>
            </wp:positionH>
            <wp:positionV relativeFrom="paragraph">
              <wp:posOffset>255905</wp:posOffset>
            </wp:positionV>
            <wp:extent cx="7432675" cy="4431665"/>
            <wp:effectExtent l="0" t="0" r="0" b="698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D4BF2F1" w14:textId="5C41288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EE768E8">
            <wp:simplePos x="0" y="0"/>
            <wp:positionH relativeFrom="column">
              <wp:posOffset>1696823</wp:posOffset>
            </wp:positionH>
            <wp:positionV relativeFrom="paragraph">
              <wp:posOffset>211799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A6ED3" w14:textId="77777777" w:rsidR="008D72FC" w:rsidRDefault="008D72FC">
      <w:r>
        <w:separator/>
      </w:r>
    </w:p>
  </w:endnote>
  <w:endnote w:type="continuationSeparator" w:id="0">
    <w:p w14:paraId="5574D3EB" w14:textId="77777777" w:rsidR="008D72FC" w:rsidRDefault="008D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0AF3B7F1">
              <wp:simplePos x="0" y="0"/>
              <wp:positionH relativeFrom="column">
                <wp:posOffset>-627380</wp:posOffset>
              </wp:positionH>
              <wp:positionV relativeFrom="paragraph">
                <wp:posOffset>-38443</wp:posOffset>
              </wp:positionV>
              <wp:extent cx="7722973" cy="34599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2973" cy="345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49.4pt;margin-top:-3.05pt;width:608.1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C0C0F" w14:textId="77777777" w:rsidR="008D72FC" w:rsidRDefault="008D72FC">
      <w:r>
        <w:separator/>
      </w:r>
    </w:p>
  </w:footnote>
  <w:footnote w:type="continuationSeparator" w:id="0">
    <w:p w14:paraId="7CC4D229" w14:textId="77777777" w:rsidR="008D72FC" w:rsidRDefault="008D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C5D09"/>
    <w:rsid w:val="000E10D8"/>
    <w:rsid w:val="000E2CDB"/>
    <w:rsid w:val="00132692"/>
    <w:rsid w:val="00143F56"/>
    <w:rsid w:val="001A0ECD"/>
    <w:rsid w:val="001A74A6"/>
    <w:rsid w:val="001F442A"/>
    <w:rsid w:val="00237DB5"/>
    <w:rsid w:val="002D4F99"/>
    <w:rsid w:val="00534B13"/>
    <w:rsid w:val="005A1B01"/>
    <w:rsid w:val="005D182E"/>
    <w:rsid w:val="006424C7"/>
    <w:rsid w:val="006561E8"/>
    <w:rsid w:val="00660A67"/>
    <w:rsid w:val="006D407F"/>
    <w:rsid w:val="00714214"/>
    <w:rsid w:val="00742ABF"/>
    <w:rsid w:val="0079580D"/>
    <w:rsid w:val="007E51C2"/>
    <w:rsid w:val="00820EE5"/>
    <w:rsid w:val="008229A6"/>
    <w:rsid w:val="00882476"/>
    <w:rsid w:val="008C134B"/>
    <w:rsid w:val="008C3B38"/>
    <w:rsid w:val="008D72FC"/>
    <w:rsid w:val="008E75DE"/>
    <w:rsid w:val="008F4B7F"/>
    <w:rsid w:val="008F75A6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A1789"/>
    <w:rsid w:val="00DB63C9"/>
    <w:rsid w:val="00DF24F1"/>
    <w:rsid w:val="00EF3DFB"/>
    <w:rsid w:val="00EF51AB"/>
    <w:rsid w:val="00F06C54"/>
    <w:rsid w:val="00F2092D"/>
    <w:rsid w:val="00F642CD"/>
    <w:rsid w:val="00F739CE"/>
    <w:rsid w:val="00F92B6A"/>
    <w:rsid w:val="00FA72D5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666FAA-9B90-43F7-B08F-92346C6242EC}"/>
</file>

<file path=customXml/itemProps2.xml><?xml version="1.0" encoding="utf-8"?>
<ds:datastoreItem xmlns:ds="http://schemas.openxmlformats.org/officeDocument/2006/customXml" ds:itemID="{A8F44D9D-C163-45E1-9099-EA8423270E75}"/>
</file>

<file path=customXml/itemProps3.xml><?xml version="1.0" encoding="utf-8"?>
<ds:datastoreItem xmlns:ds="http://schemas.openxmlformats.org/officeDocument/2006/customXml" ds:itemID="{4D497ED0-9711-417B-BD71-3BBDDBF66DAC}"/>
</file>

<file path=customXml/itemProps4.xml><?xml version="1.0" encoding="utf-8"?>
<ds:datastoreItem xmlns:ds="http://schemas.openxmlformats.org/officeDocument/2006/customXml" ds:itemID="{086BB785-7C6A-4252-9F04-05F54B24E7BA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3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2019-07-08T16:49:00Z</dcterms:created>
  <dcterms:modified xsi:type="dcterms:W3CDTF">2020-04-08T19:51:00Z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