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78AE35E8" w14:textId="5F265681" w:rsidR="002B7F49" w:rsidRPr="005F57E7" w:rsidRDefault="00D93616" w:rsidP="002B7F49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3F7D75">
        <w:rPr>
          <w:rFonts w:ascii="Franklin Gothic Medium Cond" w:hAnsi="Franklin Gothic Medium Cond" w:cs="Times New Roman"/>
          <w:sz w:val="72"/>
          <w:szCs w:val="72"/>
        </w:rPr>
        <w:t>blueberries in May</w:t>
      </w:r>
    </w:p>
    <w:p w14:paraId="4E570123" w14:textId="5CD16BE0" w:rsidR="002B7F49" w:rsidRDefault="0047688A" w:rsidP="002B7F49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7AD37F4B" wp14:editId="0CD962C1">
            <wp:simplePos x="0" y="0"/>
            <wp:positionH relativeFrom="margin">
              <wp:posOffset>-709393</wp:posOffset>
            </wp:positionH>
            <wp:positionV relativeFrom="paragraph">
              <wp:posOffset>168910</wp:posOffset>
            </wp:positionV>
            <wp:extent cx="7790180" cy="4643120"/>
            <wp:effectExtent l="0" t="0" r="0" b="508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16C809E" w14:textId="4365EE86" w:rsidR="00D93616" w:rsidRDefault="00D93616" w:rsidP="002B7F49">
      <w:pPr>
        <w:spacing w:line="240" w:lineRule="auto"/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7D062D9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6CA7EBB5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7F69B7BE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40214D0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30E4EF41" w:rsidR="00D93616" w:rsidRDefault="00FD2E8F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2BB76CAE">
            <wp:simplePos x="0" y="0"/>
            <wp:positionH relativeFrom="column">
              <wp:posOffset>2870835</wp:posOffset>
            </wp:positionH>
            <wp:positionV relativeFrom="paragraph">
              <wp:posOffset>287655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7A9CA86">
            <wp:simplePos x="0" y="0"/>
            <wp:positionH relativeFrom="margin">
              <wp:posOffset>320675</wp:posOffset>
            </wp:positionH>
            <wp:positionV relativeFrom="paragraph">
              <wp:posOffset>223863</wp:posOffset>
            </wp:positionV>
            <wp:extent cx="1687830" cy="16878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15346" w14:textId="57C12297" w:rsidR="00D93616" w:rsidRDefault="00D93616" w:rsidP="00D93616">
      <w:pPr>
        <w:jc w:val="center"/>
        <w:rPr>
          <w:noProof/>
        </w:rPr>
      </w:pP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C0C59" w14:textId="77777777" w:rsidR="00523A09" w:rsidRDefault="00523A09">
      <w:r>
        <w:separator/>
      </w:r>
    </w:p>
  </w:endnote>
  <w:endnote w:type="continuationSeparator" w:id="0">
    <w:p w14:paraId="7BCFA1CA" w14:textId="77777777" w:rsidR="00523A09" w:rsidRDefault="0052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46CE6325">
              <wp:simplePos x="0" y="0"/>
              <wp:positionH relativeFrom="column">
                <wp:posOffset>-630555</wp:posOffset>
              </wp:positionH>
              <wp:positionV relativeFrom="paragraph">
                <wp:posOffset>-34925</wp:posOffset>
              </wp:positionV>
              <wp:extent cx="7724775" cy="5334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477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-49.65pt;margin-top:-2.75pt;width:608.2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1025F" w14:textId="77777777" w:rsidR="00523A09" w:rsidRDefault="00523A09">
      <w:r>
        <w:separator/>
      </w:r>
    </w:p>
  </w:footnote>
  <w:footnote w:type="continuationSeparator" w:id="0">
    <w:p w14:paraId="5E7B7F03" w14:textId="77777777" w:rsidR="00523A09" w:rsidRDefault="00523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D7F5F"/>
    <w:rsid w:val="000E2CDB"/>
    <w:rsid w:val="00132692"/>
    <w:rsid w:val="00141C8B"/>
    <w:rsid w:val="00143F56"/>
    <w:rsid w:val="001A0ECD"/>
    <w:rsid w:val="001A74A6"/>
    <w:rsid w:val="001F442A"/>
    <w:rsid w:val="00237DB5"/>
    <w:rsid w:val="00251281"/>
    <w:rsid w:val="002B7F49"/>
    <w:rsid w:val="002D4F99"/>
    <w:rsid w:val="003F7D75"/>
    <w:rsid w:val="0047688A"/>
    <w:rsid w:val="00523A09"/>
    <w:rsid w:val="00534B13"/>
    <w:rsid w:val="005D182E"/>
    <w:rsid w:val="00660A67"/>
    <w:rsid w:val="006D407F"/>
    <w:rsid w:val="007327CE"/>
    <w:rsid w:val="00742ABF"/>
    <w:rsid w:val="00786417"/>
    <w:rsid w:val="00820EE5"/>
    <w:rsid w:val="008229A6"/>
    <w:rsid w:val="00882476"/>
    <w:rsid w:val="00895B34"/>
    <w:rsid w:val="008C134B"/>
    <w:rsid w:val="008D4EC3"/>
    <w:rsid w:val="008F4B7F"/>
    <w:rsid w:val="00945953"/>
    <w:rsid w:val="00973945"/>
    <w:rsid w:val="00982726"/>
    <w:rsid w:val="009D2C36"/>
    <w:rsid w:val="009D38D2"/>
    <w:rsid w:val="009F3CFD"/>
    <w:rsid w:val="00A52BBA"/>
    <w:rsid w:val="00A81171"/>
    <w:rsid w:val="00AA6995"/>
    <w:rsid w:val="00AB018E"/>
    <w:rsid w:val="00AF05CC"/>
    <w:rsid w:val="00AF4C3B"/>
    <w:rsid w:val="00B37468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F24F1"/>
    <w:rsid w:val="00E637B9"/>
    <w:rsid w:val="00EF3DFB"/>
    <w:rsid w:val="00F06C54"/>
    <w:rsid w:val="00F2092D"/>
    <w:rsid w:val="00F642CD"/>
    <w:rsid w:val="00F739CE"/>
    <w:rsid w:val="00F92B6A"/>
    <w:rsid w:val="00FD2E8F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08339E-E41F-498D-83A5-1DBAB2349BD0}"/>
</file>

<file path=customXml/itemProps2.xml><?xml version="1.0" encoding="utf-8"?>
<ds:datastoreItem xmlns:ds="http://schemas.openxmlformats.org/officeDocument/2006/customXml" ds:itemID="{BCB612B6-722D-4FC2-A6BC-4FF24C004715}"/>
</file>

<file path=customXml/itemProps3.xml><?xml version="1.0" encoding="utf-8"?>
<ds:datastoreItem xmlns:ds="http://schemas.openxmlformats.org/officeDocument/2006/customXml" ds:itemID="{C06C129D-9102-4365-9562-D23312C69CB6}"/>
</file>

<file path=customXml/itemProps4.xml><?xml version="1.0" encoding="utf-8"?>
<ds:datastoreItem xmlns:ds="http://schemas.openxmlformats.org/officeDocument/2006/customXml" ds:itemID="{0457C244-BFCB-4542-97B6-B525E3011302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4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2019-07-08T16:48:00Z</dcterms:created>
  <dcterms:modified xsi:type="dcterms:W3CDTF">2020-04-08T19:50:00Z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