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787E6261" w:rsidR="00D93616" w:rsidRPr="005F57E7" w:rsidRDefault="00AF7145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>
        <w:rPr>
          <w:rFonts w:ascii="Franklin Gothic Medium Cond" w:hAnsi="Franklin Gothic Medium Cond" w:cs="Times New Roman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23912218" wp14:editId="051A1136">
            <wp:simplePos x="0" y="0"/>
            <wp:positionH relativeFrom="column">
              <wp:posOffset>125828</wp:posOffset>
            </wp:positionH>
            <wp:positionV relativeFrom="paragraph">
              <wp:posOffset>520065</wp:posOffset>
            </wp:positionV>
            <wp:extent cx="6492240" cy="5815965"/>
            <wp:effectExtent l="0" t="0" r="0" b="0"/>
            <wp:wrapThrough wrapText="bothSides">
              <wp:wrapPolygon edited="0">
                <wp:start x="9697" y="2759"/>
                <wp:lineTo x="7986" y="3184"/>
                <wp:lineTo x="5958" y="3750"/>
                <wp:lineTo x="5768" y="4104"/>
                <wp:lineTo x="4627" y="5094"/>
                <wp:lineTo x="3676" y="6226"/>
                <wp:lineTo x="3042" y="7429"/>
                <wp:lineTo x="2725" y="8490"/>
                <wp:lineTo x="2472" y="9693"/>
                <wp:lineTo x="2408" y="11957"/>
                <wp:lineTo x="3042" y="14221"/>
                <wp:lineTo x="3549" y="15353"/>
                <wp:lineTo x="4310" y="16485"/>
                <wp:lineTo x="5768" y="17758"/>
                <wp:lineTo x="8113" y="18749"/>
                <wp:lineTo x="9317" y="18961"/>
                <wp:lineTo x="11282" y="18961"/>
                <wp:lineTo x="13690" y="18749"/>
                <wp:lineTo x="16606" y="18041"/>
                <wp:lineTo x="16606" y="17617"/>
                <wp:lineTo x="17620" y="16485"/>
                <wp:lineTo x="18317" y="15353"/>
                <wp:lineTo x="18697" y="14221"/>
                <wp:lineTo x="18951" y="13089"/>
                <wp:lineTo x="19077" y="10825"/>
                <wp:lineTo x="18761" y="8561"/>
                <wp:lineTo x="18507" y="7429"/>
                <wp:lineTo x="18063" y="6580"/>
                <wp:lineTo x="17176" y="5094"/>
                <wp:lineTo x="16099" y="4174"/>
                <wp:lineTo x="15782" y="4033"/>
                <wp:lineTo x="15845" y="3608"/>
                <wp:lineTo x="13437" y="3113"/>
                <wp:lineTo x="10585" y="2759"/>
                <wp:lineTo x="9697" y="2759"/>
              </wp:wrapPolygon>
            </wp:wrapThrough>
            <wp:docPr id="1" name="Picture 1" descr="A picture containing orange, sitting, tabl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tsumi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>
        <w:rPr>
          <w:rFonts w:ascii="Franklin Gothic Medium Cond" w:hAnsi="Franklin Gothic Medium Cond" w:cs="Times New Roman"/>
          <w:sz w:val="72"/>
          <w:szCs w:val="72"/>
        </w:rPr>
        <w:t>citrus in December</w:t>
      </w:r>
    </w:p>
    <w:p w14:paraId="716C809E" w14:textId="41811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5A83B2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90053D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1878B10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692C57B8" w:rsidR="00D93616" w:rsidRDefault="007327CE" w:rsidP="00D936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1432101">
            <wp:simplePos x="0" y="0"/>
            <wp:positionH relativeFrom="margin">
              <wp:posOffset>320724</wp:posOffset>
            </wp:positionH>
            <wp:positionV relativeFrom="paragraph">
              <wp:posOffset>19050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0D98209E">
            <wp:simplePos x="0" y="0"/>
            <wp:positionH relativeFrom="column">
              <wp:posOffset>2871372</wp:posOffset>
            </wp:positionH>
            <wp:positionV relativeFrom="paragraph">
              <wp:posOffset>83479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B8251" w14:textId="77777777" w:rsidR="00CB4BBA" w:rsidRDefault="00CB4BBA">
      <w:r>
        <w:separator/>
      </w:r>
    </w:p>
  </w:endnote>
  <w:endnote w:type="continuationSeparator" w:id="0">
    <w:p w14:paraId="2F206F3D" w14:textId="77777777" w:rsidR="00CB4BBA" w:rsidRDefault="00CB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DBDDF" w14:textId="77777777" w:rsidR="00144DA3" w:rsidRDefault="00144D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0C490D78">
              <wp:simplePos x="0" y="0"/>
              <wp:positionH relativeFrom="column">
                <wp:posOffset>26670</wp:posOffset>
              </wp:positionH>
              <wp:positionV relativeFrom="paragraph">
                <wp:posOffset>-73025</wp:posOffset>
              </wp:positionV>
              <wp:extent cx="6570345" cy="4667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5.75pt;width:517.3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CF833" w14:textId="77777777" w:rsidR="00CB4BBA" w:rsidRDefault="00CB4BBA">
      <w:r>
        <w:separator/>
      </w:r>
    </w:p>
  </w:footnote>
  <w:footnote w:type="continuationSeparator" w:id="0">
    <w:p w14:paraId="48560BA4" w14:textId="77777777" w:rsidR="00CB4BBA" w:rsidRDefault="00CB4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87863" w14:textId="77777777" w:rsidR="00144DA3" w:rsidRDefault="00144D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68A0D" w14:textId="77777777" w:rsidR="00144DA3" w:rsidRDefault="00144D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A4F4A" w14:textId="77777777" w:rsidR="00144DA3" w:rsidRDefault="00144D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E2CDB"/>
    <w:rsid w:val="00132692"/>
    <w:rsid w:val="00143F56"/>
    <w:rsid w:val="00144DA3"/>
    <w:rsid w:val="001A0ECD"/>
    <w:rsid w:val="001A74A6"/>
    <w:rsid w:val="001F442A"/>
    <w:rsid w:val="00237DB5"/>
    <w:rsid w:val="002D4F99"/>
    <w:rsid w:val="004026C5"/>
    <w:rsid w:val="00475A9E"/>
    <w:rsid w:val="004C1B65"/>
    <w:rsid w:val="00534B13"/>
    <w:rsid w:val="005D182E"/>
    <w:rsid w:val="00660A67"/>
    <w:rsid w:val="006D407F"/>
    <w:rsid w:val="007327CE"/>
    <w:rsid w:val="00742ABF"/>
    <w:rsid w:val="00751B9E"/>
    <w:rsid w:val="007F22FD"/>
    <w:rsid w:val="00820EE5"/>
    <w:rsid w:val="008229A6"/>
    <w:rsid w:val="00882476"/>
    <w:rsid w:val="00895B34"/>
    <w:rsid w:val="008C134B"/>
    <w:rsid w:val="008F4B7F"/>
    <w:rsid w:val="00945953"/>
    <w:rsid w:val="00973945"/>
    <w:rsid w:val="00982726"/>
    <w:rsid w:val="009D38D2"/>
    <w:rsid w:val="009F3CFD"/>
    <w:rsid w:val="00A52BBA"/>
    <w:rsid w:val="00A81171"/>
    <w:rsid w:val="00AA6995"/>
    <w:rsid w:val="00AF05CC"/>
    <w:rsid w:val="00AF4C3B"/>
    <w:rsid w:val="00AF7145"/>
    <w:rsid w:val="00B74BA9"/>
    <w:rsid w:val="00BA68A0"/>
    <w:rsid w:val="00BB17D3"/>
    <w:rsid w:val="00BD20B2"/>
    <w:rsid w:val="00C75004"/>
    <w:rsid w:val="00C93DBF"/>
    <w:rsid w:val="00CB4BBA"/>
    <w:rsid w:val="00CC1D91"/>
    <w:rsid w:val="00D06E3C"/>
    <w:rsid w:val="00D41AF5"/>
    <w:rsid w:val="00D63367"/>
    <w:rsid w:val="00D73342"/>
    <w:rsid w:val="00D90AE6"/>
    <w:rsid w:val="00D93616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FA71D1-5283-4FC7-938A-18EB5AC5E8CF}"/>
</file>

<file path=customXml/itemProps2.xml><?xml version="1.0" encoding="utf-8"?>
<ds:datastoreItem xmlns:ds="http://schemas.openxmlformats.org/officeDocument/2006/customXml" ds:itemID="{183EC5B3-62B2-47F7-926E-F38FB122C547}"/>
</file>

<file path=customXml/itemProps3.xml><?xml version="1.0" encoding="utf-8"?>
<ds:datastoreItem xmlns:ds="http://schemas.openxmlformats.org/officeDocument/2006/customXml" ds:itemID="{F9771F66-A672-4E69-8F31-C287FC80CC8D}"/>
</file>

<file path=customXml/itemProps4.xml><?xml version="1.0" encoding="utf-8"?>
<ds:datastoreItem xmlns:ds="http://schemas.openxmlformats.org/officeDocument/2006/customXml" ds:itemID="{CD1A6B70-9AF8-41F9-886E-20390750D1F3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23</Words>
  <Characters>105</Characters>
  <Application>Microsoft Office Word</Application>
  <DocSecurity>0</DocSecurity>
  <Lines>26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2</cp:revision>
  <dcterms:created xsi:type="dcterms:W3CDTF">2020-04-09T13:31:00Z</dcterms:created>
  <dcterms:modified xsi:type="dcterms:W3CDTF">2020-04-09T13:31:00Z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