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5AA1FC7A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DB63C9">
        <w:rPr>
          <w:rFonts w:ascii="Franklin Gothic Medium Cond" w:hAnsi="Franklin Gothic Medium Cond" w:cs="Times New Roman"/>
          <w:sz w:val="72"/>
          <w:szCs w:val="72"/>
        </w:rPr>
        <w:t>apples in September</w:t>
      </w:r>
    </w:p>
    <w:p w14:paraId="716C809E" w14:textId="06DD4EC3" w:rsidR="00D93616" w:rsidRDefault="006E6ACE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2974DD74">
            <wp:simplePos x="0" y="0"/>
            <wp:positionH relativeFrom="margin">
              <wp:posOffset>-362585</wp:posOffset>
            </wp:positionH>
            <wp:positionV relativeFrom="paragraph">
              <wp:posOffset>369570</wp:posOffset>
            </wp:positionV>
            <wp:extent cx="7145655" cy="473075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F2F1" w14:textId="50A5E2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bookmarkEnd w:id="0"/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3565D94F">
            <wp:simplePos x="0" y="0"/>
            <wp:positionH relativeFrom="column">
              <wp:posOffset>1746250</wp:posOffset>
            </wp:positionH>
            <wp:positionV relativeFrom="paragraph">
              <wp:posOffset>224155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8CAAB" w14:textId="77777777" w:rsidR="00DC0B65" w:rsidRDefault="00DC0B65">
      <w:r>
        <w:separator/>
      </w:r>
    </w:p>
  </w:endnote>
  <w:endnote w:type="continuationSeparator" w:id="0">
    <w:p w14:paraId="13F60A25" w14:textId="77777777" w:rsidR="00DC0B65" w:rsidRDefault="00DC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7440" w14:textId="77777777" w:rsidR="0028539F" w:rsidRDefault="002853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69372BAB">
              <wp:simplePos x="0" y="0"/>
              <wp:positionH relativeFrom="column">
                <wp:posOffset>26670</wp:posOffset>
              </wp:positionH>
              <wp:positionV relativeFrom="paragraph">
                <wp:posOffset>-73025</wp:posOffset>
              </wp:positionV>
              <wp:extent cx="6570345" cy="4191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5.75pt;width:517.3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20LwIAAFM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1EDF6" w14:textId="77777777" w:rsidR="00DC0B65" w:rsidRDefault="00DC0B65">
      <w:r>
        <w:separator/>
      </w:r>
    </w:p>
  </w:footnote>
  <w:footnote w:type="continuationSeparator" w:id="0">
    <w:p w14:paraId="6E3DAF2C" w14:textId="77777777" w:rsidR="00DC0B65" w:rsidRDefault="00DC0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37B59" w14:textId="77777777" w:rsidR="0028539F" w:rsidRDefault="002853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4328" w14:textId="77777777" w:rsidR="0028539F" w:rsidRDefault="002853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ED10E" w14:textId="77777777" w:rsidR="0028539F" w:rsidRDefault="002853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8539F"/>
    <w:rsid w:val="002D4F99"/>
    <w:rsid w:val="00534B13"/>
    <w:rsid w:val="005D182E"/>
    <w:rsid w:val="006424C7"/>
    <w:rsid w:val="00660A67"/>
    <w:rsid w:val="006D407F"/>
    <w:rsid w:val="006E6ACE"/>
    <w:rsid w:val="00742ABF"/>
    <w:rsid w:val="0079580D"/>
    <w:rsid w:val="00820EE5"/>
    <w:rsid w:val="008229A6"/>
    <w:rsid w:val="00882476"/>
    <w:rsid w:val="008C134B"/>
    <w:rsid w:val="008E75DE"/>
    <w:rsid w:val="008F4B7F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C0B65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7F22C2-8D01-4AD7-AD44-B9AEBA489304}"/>
</file>

<file path=customXml/itemProps2.xml><?xml version="1.0" encoding="utf-8"?>
<ds:datastoreItem xmlns:ds="http://schemas.openxmlformats.org/officeDocument/2006/customXml" ds:itemID="{30804213-321A-453B-875F-DFA9024AFFFE}"/>
</file>

<file path=customXml/itemProps3.xml><?xml version="1.0" encoding="utf-8"?>
<ds:datastoreItem xmlns:ds="http://schemas.openxmlformats.org/officeDocument/2006/customXml" ds:itemID="{C1C03EE3-0A48-4A2B-A79D-8CEF6A0686EB}"/>
</file>

<file path=customXml/itemProps4.xml><?xml version="1.0" encoding="utf-8"?>
<ds:datastoreItem xmlns:ds="http://schemas.openxmlformats.org/officeDocument/2006/customXml" ds:itemID="{DAE92C27-DEF0-4415-B1B6-9CD24F863FDF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2019-07-08T15:25:00Z</dcterms:created>
  <dcterms:modified xsi:type="dcterms:W3CDTF">2020-04-08T19:49:00Z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