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78AE35E8" w14:textId="32A5C639" w:rsidR="002B7F49" w:rsidRPr="005F57E7" w:rsidRDefault="00480F00" w:rsidP="002B7F49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7AD37F4B" wp14:editId="5C15EAC3">
            <wp:simplePos x="0" y="0"/>
            <wp:positionH relativeFrom="margin">
              <wp:posOffset>-443230</wp:posOffset>
            </wp:positionH>
            <wp:positionV relativeFrom="paragraph">
              <wp:posOffset>1024890</wp:posOffset>
            </wp:positionV>
            <wp:extent cx="7469505" cy="476631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bookmarkStart w:id="1" w:name="_Hlk13482123"/>
      <w:r w:rsidR="00141C8B">
        <w:rPr>
          <w:rFonts w:ascii="Franklin Gothic Medium Cond" w:hAnsi="Franklin Gothic Medium Cond" w:cs="Times New Roman"/>
          <w:sz w:val="72"/>
          <w:szCs w:val="72"/>
        </w:rPr>
        <w:t>root vegetables in March</w:t>
      </w:r>
      <w:bookmarkEnd w:id="1"/>
    </w:p>
    <w:p w14:paraId="4E570123" w14:textId="0885D956" w:rsidR="002B7F49" w:rsidRDefault="002B7F49" w:rsidP="002B7F49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16C809E" w14:textId="2B7E984F" w:rsidR="00D93616" w:rsidRDefault="00D93616" w:rsidP="002B7F49">
      <w:pPr>
        <w:spacing w:line="240" w:lineRule="auto"/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7D062D9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6CA7EBB5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7F69B7BE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40214D0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1598B069" w:rsidR="00D93616" w:rsidRDefault="00A96477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113DDB57">
            <wp:simplePos x="0" y="0"/>
            <wp:positionH relativeFrom="column">
              <wp:posOffset>2870835</wp:posOffset>
            </wp:positionH>
            <wp:positionV relativeFrom="paragraph">
              <wp:posOffset>123190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35DBB1B">
            <wp:simplePos x="0" y="0"/>
            <wp:positionH relativeFrom="margin">
              <wp:posOffset>320675</wp:posOffset>
            </wp:positionH>
            <wp:positionV relativeFrom="paragraph">
              <wp:posOffset>59398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15346" w14:textId="457E8B15" w:rsidR="00D93616" w:rsidRDefault="00D93616" w:rsidP="00D93616">
      <w:pPr>
        <w:jc w:val="center"/>
        <w:rPr>
          <w:noProof/>
        </w:rPr>
      </w:pP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A80B4" w14:textId="77777777" w:rsidR="003556B0" w:rsidRDefault="003556B0">
      <w:r>
        <w:separator/>
      </w:r>
    </w:p>
  </w:endnote>
  <w:endnote w:type="continuationSeparator" w:id="0">
    <w:p w14:paraId="3777D88D" w14:textId="77777777" w:rsidR="003556B0" w:rsidRDefault="00355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30EB9257">
              <wp:simplePos x="0" y="0"/>
              <wp:positionH relativeFrom="column">
                <wp:posOffset>-615315</wp:posOffset>
              </wp:positionH>
              <wp:positionV relativeFrom="paragraph">
                <wp:posOffset>-38443</wp:posOffset>
              </wp:positionV>
              <wp:extent cx="7722972" cy="308919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2972" cy="30891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48.45pt;margin-top:-3.05pt;width:608.1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59704" w14:textId="77777777" w:rsidR="003556B0" w:rsidRDefault="003556B0">
      <w:r>
        <w:separator/>
      </w:r>
    </w:p>
  </w:footnote>
  <w:footnote w:type="continuationSeparator" w:id="0">
    <w:p w14:paraId="449B6F78" w14:textId="77777777" w:rsidR="003556B0" w:rsidRDefault="00355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D7F5F"/>
    <w:rsid w:val="000E2CDB"/>
    <w:rsid w:val="00132692"/>
    <w:rsid w:val="00141C8B"/>
    <w:rsid w:val="00143F56"/>
    <w:rsid w:val="001A0ECD"/>
    <w:rsid w:val="001A74A6"/>
    <w:rsid w:val="001F442A"/>
    <w:rsid w:val="00237DB5"/>
    <w:rsid w:val="00251281"/>
    <w:rsid w:val="002B7F49"/>
    <w:rsid w:val="002D4F99"/>
    <w:rsid w:val="003556B0"/>
    <w:rsid w:val="00480F00"/>
    <w:rsid w:val="00534B13"/>
    <w:rsid w:val="005D182E"/>
    <w:rsid w:val="00660A67"/>
    <w:rsid w:val="006D407F"/>
    <w:rsid w:val="007327CE"/>
    <w:rsid w:val="00742ABF"/>
    <w:rsid w:val="00820EE5"/>
    <w:rsid w:val="008229A6"/>
    <w:rsid w:val="00882476"/>
    <w:rsid w:val="00895B34"/>
    <w:rsid w:val="008C134B"/>
    <w:rsid w:val="008D4EC3"/>
    <w:rsid w:val="008F4B7F"/>
    <w:rsid w:val="00945953"/>
    <w:rsid w:val="00973945"/>
    <w:rsid w:val="00982726"/>
    <w:rsid w:val="009D2C36"/>
    <w:rsid w:val="009D38D2"/>
    <w:rsid w:val="009F3CFD"/>
    <w:rsid w:val="00A52BBA"/>
    <w:rsid w:val="00A81171"/>
    <w:rsid w:val="00A96477"/>
    <w:rsid w:val="00AA6995"/>
    <w:rsid w:val="00AF05CC"/>
    <w:rsid w:val="00AF4C3B"/>
    <w:rsid w:val="00B37468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F24F1"/>
    <w:rsid w:val="00E637B9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189B4F2-1FA4-4547-A98A-573CA9BFF11F}"/>
</file>

<file path=customXml/itemProps2.xml><?xml version="1.0" encoding="utf-8"?>
<ds:datastoreItem xmlns:ds="http://schemas.openxmlformats.org/officeDocument/2006/customXml" ds:itemID="{613CCE0C-EE78-4840-AD2D-34905009BDD8}"/>
</file>

<file path=customXml/itemProps3.xml><?xml version="1.0" encoding="utf-8"?>
<ds:datastoreItem xmlns:ds="http://schemas.openxmlformats.org/officeDocument/2006/customXml" ds:itemID="{401002C6-E011-4B72-93AE-EBEE5E628D01}"/>
</file>

<file path=customXml/itemProps4.xml><?xml version="1.0" encoding="utf-8"?>
<ds:datastoreItem xmlns:ds="http://schemas.openxmlformats.org/officeDocument/2006/customXml" ds:itemID="{F20917A1-459F-473E-AA14-8A52F6519A63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2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2019-07-08T16:42:00Z</dcterms:created>
  <dcterms:modified xsi:type="dcterms:W3CDTF">2020-04-08T19:56:00Z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